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6127" w:rsidRPr="00E02238" w:rsidRDefault="006B6127" w:rsidP="0082738E">
      <w:pPr>
        <w:rPr>
          <w:rFonts w:ascii="Arial" w:hAnsi="Arial" w:cs="Arial"/>
          <w:b/>
          <w:bCs/>
          <w:sz w:val="26"/>
          <w:szCs w:val="26"/>
          <w:rtl/>
        </w:rPr>
      </w:pP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>
        <w:rPr>
          <w:rFonts w:ascii="Arial" w:hAnsi="Arial" w:cs="Arial"/>
          <w:bCs/>
          <w:i/>
          <w:sz w:val="26"/>
          <w:szCs w:val="26"/>
          <w:rtl/>
        </w:rPr>
        <w:t xml:space="preserve"> 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6B6127" w:rsidRDefault="006B6127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6B6127" w:rsidRPr="002D0394" w:rsidTr="002D0321">
        <w:trPr>
          <w:trHeight w:val="350"/>
        </w:trPr>
        <w:tc>
          <w:tcPr>
            <w:tcW w:w="1800" w:type="dxa"/>
            <w:shd w:val="clear" w:color="auto" w:fill="E6E6E6"/>
          </w:tcPr>
          <w:p w:rsidR="006B6127" w:rsidRPr="002D0321" w:rsidRDefault="006B6127" w:rsidP="002D032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6B6127" w:rsidRPr="002D0321" w:rsidRDefault="006B6127" w:rsidP="002D032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6B6127" w:rsidRPr="002D0394" w:rsidTr="002D0321">
        <w:trPr>
          <w:trHeight w:val="361"/>
        </w:trPr>
        <w:tc>
          <w:tcPr>
            <w:tcW w:w="1800" w:type="dxa"/>
            <w:shd w:val="clear" w:color="auto" w:fill="E6E6E6"/>
          </w:tcPr>
          <w:p w:rsidR="006B6127" w:rsidRPr="002D0321" w:rsidRDefault="006B6127" w:rsidP="002D032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6B6127" w:rsidRPr="002D0321" w:rsidRDefault="006B6127" w:rsidP="002D032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6B6127" w:rsidRPr="002D0394" w:rsidTr="002D0321">
        <w:trPr>
          <w:trHeight w:val="370"/>
        </w:trPr>
        <w:tc>
          <w:tcPr>
            <w:tcW w:w="1800" w:type="dxa"/>
            <w:shd w:val="clear" w:color="auto" w:fill="E6E6E6"/>
          </w:tcPr>
          <w:p w:rsidR="006B6127" w:rsidRPr="002D0321" w:rsidRDefault="006B6127" w:rsidP="002D032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6B6127" w:rsidRPr="002D0321" w:rsidRDefault="008E5251" w:rsidP="002D0321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10.2013</w:t>
            </w:r>
          </w:p>
        </w:tc>
      </w:tr>
    </w:tbl>
    <w:p w:rsidR="006B6127" w:rsidRDefault="006B6127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p w:rsidR="006B6127" w:rsidRPr="00813E93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6B6127" w:rsidRPr="00813E93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p w:rsidR="006B6127" w:rsidRPr="002A5F9B" w:rsidRDefault="006B6127" w:rsidP="0082738E">
      <w:pPr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6B6127" w:rsidRDefault="008E5251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B6127" w:rsidRPr="004E5FA3" w:rsidRDefault="006B6127" w:rsidP="007B09D4">
                            <w:bookmarkStart w:id="0" w:name="_top"/>
                            <w:bookmarkEnd w:id="0"/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IbL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U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QgoVsQbWT2CcpUEZYEI&#10;YdzBopHqO0YDjI4M6287qhhG7XsB6k9CQuyscRsyW0SwUeeWzbmFihKgMmwwmpYrM82nXa/4toFI&#10;03sT8gZeTM2dmp+yOrwzGA+O1GGU2flzvndeTwN3+Qs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oTIbL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6B6127" w:rsidRPr="004E5FA3" w:rsidRDefault="006B6127" w:rsidP="007B09D4">
                      <w:bookmarkStart w:id="2" w:name="_top"/>
                      <w:bookmarkEnd w:id="2"/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6B6127" w:rsidRDefault="006B6127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6B6127" w:rsidRPr="00813E93" w:rsidRDefault="006B6127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6B6127" w:rsidTr="002D0321">
        <w:tc>
          <w:tcPr>
            <w:tcW w:w="9178" w:type="dxa"/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B6127" w:rsidRPr="00656066" w:rsidTr="002D0321">
        <w:tc>
          <w:tcPr>
            <w:tcW w:w="9178" w:type="dxa"/>
          </w:tcPr>
          <w:p w:rsidR="006B6127" w:rsidRPr="002D0321" w:rsidRDefault="006B6127" w:rsidP="0009434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משתמש בחבילת תוכנה </w:t>
            </w:r>
            <w:r w:rsidRPr="002D0321">
              <w:rPr>
                <w:rFonts w:ascii="Arial" w:hAnsi="Arial" w:cs="Arial"/>
                <w:b/>
                <w:sz w:val="22"/>
                <w:szCs w:val="22"/>
              </w:rPr>
              <w:t>DPT</w:t>
            </w: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במחשב </w:t>
            </w:r>
            <w:r w:rsidRPr="002D0321"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המשמשת כתשתית ל</w:t>
            </w: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ניהול הטבלאות המרכזיות של המשרד ולשם כך נדרשת תחזוקה לתוכנה זו. </w:t>
            </w:r>
          </w:p>
        </w:tc>
      </w:tr>
    </w:tbl>
    <w:p w:rsidR="006B6127" w:rsidRDefault="008E5251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B6127" w:rsidRPr="004E5FA3" w:rsidRDefault="006B6127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X3m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fo0l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" filled="f" stroked="f">
                <v:textbox>
                  <w:txbxContent>
                    <w:p w:rsidR="006B6127" w:rsidRPr="004E5FA3" w:rsidRDefault="006B6127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6B6127"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6B6127"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6B6127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6B6127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6B6127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6B6127">
        <w:rPr>
          <w:rFonts w:ascii="Arial" w:hAnsi="Arial" w:cs="Arial"/>
          <w:b/>
          <w:sz w:val="28"/>
          <w:szCs w:val="28"/>
          <w:rtl/>
        </w:rPr>
        <w:t xml:space="preserve">  </w:t>
      </w:r>
      <w:r w:rsidR="006B6127" w:rsidRPr="007374D4">
        <w:rPr>
          <w:rFonts w:ascii="Arial" w:hAnsi="Arial" w:cs="Arial"/>
          <w:b/>
          <w:sz w:val="22"/>
          <w:szCs w:val="22"/>
          <w:rtl/>
        </w:rPr>
        <w:t>כן</w:t>
      </w:r>
      <w:r w:rsidR="006B6127">
        <w:rPr>
          <w:rFonts w:ascii="Arial" w:hAnsi="Arial" w:cs="Arial"/>
          <w:b/>
          <w:sz w:val="22"/>
          <w:szCs w:val="22"/>
          <w:rtl/>
        </w:rPr>
        <w:t xml:space="preserve">  </w:t>
      </w:r>
      <w:r w:rsidR="006B6127">
        <w:rPr>
          <w:rFonts w:ascii="Arial" w:hAnsi="Arial" w:cs="Arial"/>
          <w:b/>
          <w:sz w:val="28"/>
          <w:szCs w:val="28"/>
          <w:rtl/>
        </w:rPr>
        <w:t xml:space="preserve">   </w:t>
      </w:r>
      <w:r w:rsidR="006B6127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6B6127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6B6127" w:rsidRPr="00813E93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B6127" w:rsidRPr="00813E93">
        <w:tc>
          <w:tcPr>
            <w:tcW w:w="3085" w:type="dxa"/>
          </w:tcPr>
          <w:p w:rsidR="006B6127" w:rsidRPr="00813E93" w:rsidRDefault="008E5251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5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B6127" w:rsidRPr="004E5FA3" w:rsidRDefault="006B6127" w:rsidP="007B09D4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tyZ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" filled="f" stroked="f">
                      <v:textbox>
                        <w:txbxContent>
                          <w:p w:rsidR="006B6127" w:rsidRPr="004E5FA3" w:rsidRDefault="006B6127" w:rsidP="007B09D4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B6127" w:rsidRPr="004E5FA3" w:rsidRDefault="006B6127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6B6127" w:rsidRPr="004E5FA3" w:rsidRDefault="006B6127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B612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6B6127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6B612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6B6127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6B6127" w:rsidRPr="00813E93" w:rsidRDefault="006B6127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6B6127" w:rsidRPr="00813E93" w:rsidRDefault="006B6127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6B6127" w:rsidRPr="00813E93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6B6127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6127" w:rsidRPr="002D0321" w:rsidRDefault="006B6127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</w:rPr>
              <w:t>LOG-ON</w:t>
            </w:r>
          </w:p>
        </w:tc>
      </w:tr>
      <w:tr w:rsidR="006B6127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B6127" w:rsidRPr="002D0321" w:rsidRDefault="006B6127" w:rsidP="00183185">
            <w:pPr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6B6127" w:rsidRPr="002D0321" w:rsidRDefault="006B6127" w:rsidP="00183185">
            <w:pPr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6127" w:rsidRPr="00B55B99" w:rsidRDefault="006B6127" w:rsidP="00183185">
            <w:pPr>
              <w:rPr>
                <w:rFonts w:ascii="Arial" w:hAnsi="Arial" w:cs="Arial"/>
                <w:sz w:val="28"/>
                <w:szCs w:val="28"/>
                <w:highlight w:val="yellow"/>
                <w:rtl/>
              </w:rPr>
            </w:pPr>
            <w:r w:rsidRPr="00B55B99">
              <w:rPr>
                <w:rFonts w:cs="Narkisim"/>
                <w:sz w:val="28"/>
                <w:szCs w:val="28"/>
                <w:rtl/>
              </w:rPr>
              <w:t xml:space="preserve">510979511   </w:t>
            </w:r>
          </w:p>
        </w:tc>
      </w:tr>
      <w:tr w:rsidR="006B6127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6127" w:rsidRPr="002D0321" w:rsidRDefault="008E5251" w:rsidP="00183185">
            <w:pPr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3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B6127" w:rsidRPr="004E5FA3" w:rsidRDefault="006B6127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cjY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NLjATtoUUPbG/Qrdyj2F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MRGt1pey/oRBKwk&#10;CAy0CFMPFq1U3zEaYYLkWH/bUsUw6t4LeARpSIgdOW5DZvMINurcsj63UFEBVI4NRtNyaaYxtR0U&#10;37QQaXp2Qt7Aw2m4E/VTVofnBlPCcTtMNDuGzvfO62nuLn4B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Fk3I2L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6B6127" w:rsidRPr="004E5FA3" w:rsidRDefault="006B6127" w:rsidP="007B09D4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B6127" w:rsidRPr="002D0321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6B6127" w:rsidRPr="002D0321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6B6127"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B6127" w:rsidRPr="002D0321" w:rsidRDefault="006B6127" w:rsidP="00183185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6B6127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6127" w:rsidRPr="002D0321" w:rsidRDefault="00EA2E0A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86,462</w:t>
            </w:r>
            <w:bookmarkStart w:id="1" w:name="_GoBack"/>
            <w:bookmarkEnd w:id="1"/>
          </w:p>
        </w:tc>
      </w:tr>
      <w:tr w:rsidR="006B6127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6127" w:rsidRPr="002D0321" w:rsidRDefault="008E5251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1.1.2014-31.12.2014</w:t>
            </w:r>
          </w:p>
        </w:tc>
      </w:tr>
      <w:tr w:rsidR="008E5251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E5251" w:rsidRPr="002D0321" w:rsidRDefault="008E5251" w:rsidP="002D0321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5251" w:rsidRDefault="008E5251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6B6127" w:rsidRDefault="006B6127" w:rsidP="007B09D4">
      <w:pPr>
        <w:rPr>
          <w:rFonts w:ascii="Arial" w:hAnsi="Arial" w:cs="Arial"/>
          <w:bCs/>
          <w:rtl/>
        </w:rPr>
      </w:pPr>
    </w:p>
    <w:p w:rsidR="006B6127" w:rsidRPr="00BD3C63" w:rsidRDefault="006B6127" w:rsidP="007B09D4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6B6127" w:rsidTr="002D0321">
        <w:tc>
          <w:tcPr>
            <w:tcW w:w="9286" w:type="dxa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חברת לוג-און תוכנה בע"מ היא היצרנית והספק הבלעדי לצורך מתן התחזוקה הנדרשת.</w:t>
            </w:r>
          </w:p>
        </w:tc>
      </w:tr>
    </w:tbl>
    <w:p w:rsidR="006B6127" w:rsidRPr="00813E93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p w:rsidR="006B6127" w:rsidRPr="00813E93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6B6127" w:rsidTr="002D0321">
        <w:tc>
          <w:tcPr>
            <w:tcW w:w="2698" w:type="dxa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smartTag w:uri="urn:schemas-microsoft-com:office:smarttags" w:element="PersonName">
              <w:r>
                <w:rPr>
                  <w:rFonts w:ascii="Arial" w:hAnsi="Arial" w:cs="Arial"/>
                  <w:b/>
                  <w:rtl/>
                </w:rPr>
                <w:t>נעמי בוסטין</w:t>
              </w:r>
            </w:smartTag>
          </w:p>
        </w:tc>
        <w:tc>
          <w:tcPr>
            <w:tcW w:w="3420" w:type="dxa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  <w:rtl/>
              </w:rPr>
              <w:t>במינהל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תקשוב ומערכות מידע</w:t>
            </w:r>
          </w:p>
        </w:tc>
        <w:tc>
          <w:tcPr>
            <w:tcW w:w="2700" w:type="dxa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6B6127" w:rsidTr="002D0321">
        <w:tc>
          <w:tcPr>
            <w:tcW w:w="2698" w:type="dxa"/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6B6127" w:rsidRPr="002D4063" w:rsidRDefault="006B6127" w:rsidP="0082738E">
      <w:pPr>
        <w:rPr>
          <w:rFonts w:ascii="Arial" w:hAnsi="Arial" w:cs="Arial"/>
          <w:sz w:val="20"/>
          <w:szCs w:val="20"/>
          <w:rtl/>
        </w:rPr>
      </w:pPr>
    </w:p>
    <w:sectPr w:rsidR="006B6127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6127" w:rsidRDefault="006B6127">
      <w:r>
        <w:separator/>
      </w:r>
    </w:p>
    <w:p w:rsidR="006B6127" w:rsidRDefault="006B6127"/>
  </w:endnote>
  <w:endnote w:type="continuationSeparator" w:id="0">
    <w:p w:rsidR="006B6127" w:rsidRDefault="006B6127">
      <w:r>
        <w:continuationSeparator/>
      </w:r>
    </w:p>
    <w:p w:rsidR="006B6127" w:rsidRDefault="006B612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6B6127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B6127" w:rsidRPr="00446139" w:rsidRDefault="006B6127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6B6127" w:rsidRPr="00446139" w:rsidRDefault="008E5251" w:rsidP="0044613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 wp14:anchorId="4986351A" wp14:editId="3CB00980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6B6127" w:rsidRPr="00446139" w:rsidRDefault="006B6127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3C1861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6B6127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B6127" w:rsidRPr="00446139" w:rsidRDefault="006B6127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6B6127" w:rsidRDefault="006B6127" w:rsidP="00377B84">
    <w:pPr>
      <w:pStyle w:val="a8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6B6127" w:rsidRDefault="006B6127">
    <w:pPr>
      <w:rPr>
        <w:rtl/>
      </w:rPr>
    </w:pPr>
  </w:p>
  <w:p w:rsidR="006B6127" w:rsidRDefault="006B612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6B6127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6B6127" w:rsidRPr="00446139" w:rsidRDefault="006B6127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6B6127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6B6127" w:rsidRPr="00446139" w:rsidRDefault="006B6127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3C1861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3C1861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6B6127" w:rsidRPr="005063DE" w:rsidRDefault="006B6127">
    <w:pPr>
      <w:pStyle w:val="a8"/>
    </w:pPr>
  </w:p>
  <w:p w:rsidR="006B6127" w:rsidRDefault="006B612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6127" w:rsidRDefault="006B6127">
      <w:r>
        <w:separator/>
      </w:r>
    </w:p>
    <w:p w:rsidR="006B6127" w:rsidRDefault="006B6127"/>
  </w:footnote>
  <w:footnote w:type="continuationSeparator" w:id="0">
    <w:p w:rsidR="006B6127" w:rsidRDefault="006B6127">
      <w:r>
        <w:continuationSeparator/>
      </w:r>
    </w:p>
    <w:p w:rsidR="006B6127" w:rsidRDefault="006B612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6B6127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6B6127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6B6127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6B6127" w:rsidRDefault="006B6127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6127" w:rsidRDefault="006B6127" w:rsidP="00367921">
    <w:pPr>
      <w:pStyle w:val="a6"/>
      <w:rPr>
        <w:rtl/>
      </w:rPr>
    </w:pPr>
  </w:p>
  <w:p w:rsidR="006B6127" w:rsidRDefault="008E5251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686425" cy="962025"/>
          <wp:effectExtent l="0" t="0" r="9525" b="9525"/>
          <wp:docPr id="2" name="תמונה 2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864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4097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509B"/>
    <w:rsid w:val="00006D51"/>
    <w:rsid w:val="000211B5"/>
    <w:rsid w:val="0002374D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341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86B0F"/>
    <w:rsid w:val="001927FC"/>
    <w:rsid w:val="001A12A5"/>
    <w:rsid w:val="001A756C"/>
    <w:rsid w:val="001B05A0"/>
    <w:rsid w:val="001B0EA1"/>
    <w:rsid w:val="001B647D"/>
    <w:rsid w:val="001C035E"/>
    <w:rsid w:val="001C07B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3787"/>
    <w:rsid w:val="002643BC"/>
    <w:rsid w:val="00264C3F"/>
    <w:rsid w:val="002763B6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21"/>
    <w:rsid w:val="002D0394"/>
    <w:rsid w:val="002D4063"/>
    <w:rsid w:val="002E0DA8"/>
    <w:rsid w:val="002E45C8"/>
    <w:rsid w:val="002E4C2E"/>
    <w:rsid w:val="002E6DB6"/>
    <w:rsid w:val="002E7C45"/>
    <w:rsid w:val="002F0928"/>
    <w:rsid w:val="003006FF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587E"/>
    <w:rsid w:val="003376EA"/>
    <w:rsid w:val="00342353"/>
    <w:rsid w:val="00342F76"/>
    <w:rsid w:val="003455C2"/>
    <w:rsid w:val="003459E2"/>
    <w:rsid w:val="00355760"/>
    <w:rsid w:val="0036052C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5947"/>
    <w:rsid w:val="003966A5"/>
    <w:rsid w:val="003A49CF"/>
    <w:rsid w:val="003A51B5"/>
    <w:rsid w:val="003A6C8F"/>
    <w:rsid w:val="003B13C9"/>
    <w:rsid w:val="003B5179"/>
    <w:rsid w:val="003B5C91"/>
    <w:rsid w:val="003B6DA8"/>
    <w:rsid w:val="003C1861"/>
    <w:rsid w:val="003C2A62"/>
    <w:rsid w:val="003C2E9F"/>
    <w:rsid w:val="003C3CA0"/>
    <w:rsid w:val="003D1E16"/>
    <w:rsid w:val="003D545A"/>
    <w:rsid w:val="003D5897"/>
    <w:rsid w:val="003E2454"/>
    <w:rsid w:val="003E2D37"/>
    <w:rsid w:val="003F30D2"/>
    <w:rsid w:val="004051DD"/>
    <w:rsid w:val="00406E4C"/>
    <w:rsid w:val="00417B88"/>
    <w:rsid w:val="00422717"/>
    <w:rsid w:val="00430DBC"/>
    <w:rsid w:val="00436555"/>
    <w:rsid w:val="00437D82"/>
    <w:rsid w:val="00443736"/>
    <w:rsid w:val="00446139"/>
    <w:rsid w:val="00453AAE"/>
    <w:rsid w:val="00453AFC"/>
    <w:rsid w:val="00455A97"/>
    <w:rsid w:val="00456FE1"/>
    <w:rsid w:val="0045706C"/>
    <w:rsid w:val="00457848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24E5"/>
    <w:rsid w:val="005230E9"/>
    <w:rsid w:val="00525C85"/>
    <w:rsid w:val="00525EC5"/>
    <w:rsid w:val="0053609A"/>
    <w:rsid w:val="005371C2"/>
    <w:rsid w:val="00540D57"/>
    <w:rsid w:val="00542E3D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56D6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E7531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1062"/>
    <w:rsid w:val="00632B59"/>
    <w:rsid w:val="006361D6"/>
    <w:rsid w:val="00644278"/>
    <w:rsid w:val="006450D5"/>
    <w:rsid w:val="00646BD2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2B62"/>
    <w:rsid w:val="00683430"/>
    <w:rsid w:val="006849BF"/>
    <w:rsid w:val="0069510D"/>
    <w:rsid w:val="006961D5"/>
    <w:rsid w:val="006A709F"/>
    <w:rsid w:val="006B52D5"/>
    <w:rsid w:val="006B6127"/>
    <w:rsid w:val="006B6E68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7028A5"/>
    <w:rsid w:val="0070490E"/>
    <w:rsid w:val="0071786F"/>
    <w:rsid w:val="00721E03"/>
    <w:rsid w:val="0072425F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7003F"/>
    <w:rsid w:val="007722FF"/>
    <w:rsid w:val="00772678"/>
    <w:rsid w:val="007743B3"/>
    <w:rsid w:val="00782304"/>
    <w:rsid w:val="00782771"/>
    <w:rsid w:val="00794669"/>
    <w:rsid w:val="007A241C"/>
    <w:rsid w:val="007A711A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2738E"/>
    <w:rsid w:val="0083180B"/>
    <w:rsid w:val="008337CA"/>
    <w:rsid w:val="00835615"/>
    <w:rsid w:val="00837CF1"/>
    <w:rsid w:val="00842C96"/>
    <w:rsid w:val="00844EA2"/>
    <w:rsid w:val="008503D3"/>
    <w:rsid w:val="008530EB"/>
    <w:rsid w:val="00856BF1"/>
    <w:rsid w:val="00860102"/>
    <w:rsid w:val="00860520"/>
    <w:rsid w:val="00863941"/>
    <w:rsid w:val="00871434"/>
    <w:rsid w:val="00874821"/>
    <w:rsid w:val="008757B7"/>
    <w:rsid w:val="00877064"/>
    <w:rsid w:val="00883EB8"/>
    <w:rsid w:val="00884042"/>
    <w:rsid w:val="008964C1"/>
    <w:rsid w:val="0089787A"/>
    <w:rsid w:val="008A16C5"/>
    <w:rsid w:val="008A1D7E"/>
    <w:rsid w:val="008B08B4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8E5251"/>
    <w:rsid w:val="00901F5C"/>
    <w:rsid w:val="009040F6"/>
    <w:rsid w:val="00904151"/>
    <w:rsid w:val="00906C8C"/>
    <w:rsid w:val="00912909"/>
    <w:rsid w:val="00914C5E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46A2"/>
    <w:rsid w:val="0097037F"/>
    <w:rsid w:val="009765C1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D126C"/>
    <w:rsid w:val="009D33A3"/>
    <w:rsid w:val="009D6657"/>
    <w:rsid w:val="009E0449"/>
    <w:rsid w:val="009E7DBA"/>
    <w:rsid w:val="009E7EF0"/>
    <w:rsid w:val="009F1A9B"/>
    <w:rsid w:val="009F60DE"/>
    <w:rsid w:val="00A06B2B"/>
    <w:rsid w:val="00A16E5D"/>
    <w:rsid w:val="00A30007"/>
    <w:rsid w:val="00A37014"/>
    <w:rsid w:val="00A427F9"/>
    <w:rsid w:val="00A44570"/>
    <w:rsid w:val="00A44E15"/>
    <w:rsid w:val="00A472CD"/>
    <w:rsid w:val="00A536B6"/>
    <w:rsid w:val="00A56931"/>
    <w:rsid w:val="00A5712C"/>
    <w:rsid w:val="00A60DA7"/>
    <w:rsid w:val="00A64337"/>
    <w:rsid w:val="00A64A82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73E7"/>
    <w:rsid w:val="00AC79A3"/>
    <w:rsid w:val="00AD4442"/>
    <w:rsid w:val="00AD5196"/>
    <w:rsid w:val="00AD7FAF"/>
    <w:rsid w:val="00AE267E"/>
    <w:rsid w:val="00AE2E2D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5FA5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55B99"/>
    <w:rsid w:val="00B65A26"/>
    <w:rsid w:val="00B65E40"/>
    <w:rsid w:val="00B6727C"/>
    <w:rsid w:val="00B70BC2"/>
    <w:rsid w:val="00B72284"/>
    <w:rsid w:val="00B76599"/>
    <w:rsid w:val="00B821BA"/>
    <w:rsid w:val="00B859B8"/>
    <w:rsid w:val="00B87073"/>
    <w:rsid w:val="00B91659"/>
    <w:rsid w:val="00B9420A"/>
    <w:rsid w:val="00B95DDF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0B9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CF74E8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70C69"/>
    <w:rsid w:val="00D71C75"/>
    <w:rsid w:val="00D83732"/>
    <w:rsid w:val="00D871F0"/>
    <w:rsid w:val="00D90466"/>
    <w:rsid w:val="00D91631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E3F27"/>
    <w:rsid w:val="00DF7CA3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EB8"/>
    <w:rsid w:val="00E96A05"/>
    <w:rsid w:val="00E971E7"/>
    <w:rsid w:val="00EA2E0A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9FB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1B57"/>
    <w:rsid w:val="00F73591"/>
    <w:rsid w:val="00F80F86"/>
    <w:rsid w:val="00F8158B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D91631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33587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33587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33587E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33587E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33587E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33587E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33587E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33587E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33587E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33587E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33587E"/>
    <w:rPr>
      <w:rFonts w:ascii="Courier New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D91631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33587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33587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33587E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33587E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33587E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33587E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33587E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33587E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33587E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33587E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33587E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0077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5</TotalTime>
  <Pages>1</Pages>
  <Words>205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שם ההוראה</vt:lpstr>
    </vt:vector>
  </TitlesOfParts>
  <Company>kg</Company>
  <LinksUpToDate>false</LinksUpToDate>
  <CharactersWithSpaces>1435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מלי מנחם דרור</cp:lastModifiedBy>
  <cp:revision>5</cp:revision>
  <cp:lastPrinted>2013-10-07T07:06:00Z</cp:lastPrinted>
  <dcterms:created xsi:type="dcterms:W3CDTF">2013-10-01T11:05:00Z</dcterms:created>
  <dcterms:modified xsi:type="dcterms:W3CDTF">2013-10-07T07:06:00Z</dcterms:modified>
</cp:coreProperties>
</file>